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714" w:rsidRPr="005A3D0A" w:rsidRDefault="00FF3714" w:rsidP="00FF3714">
      <w:pPr>
        <w:pBdr>
          <w:top w:val="single" w:sz="4" w:space="1" w:color="auto"/>
        </w:pBdr>
        <w:jc w:val="center"/>
        <w:rPr>
          <w:b/>
        </w:rPr>
      </w:pPr>
      <w:r w:rsidRPr="005A3D0A">
        <w:rPr>
          <w:b/>
        </w:rPr>
        <w:t>Year 10 Trip to Germany</w:t>
      </w:r>
    </w:p>
    <w:p w:rsidR="00FF3714" w:rsidRDefault="00FF3714" w:rsidP="00FF3714">
      <w:pPr>
        <w:jc w:val="both"/>
      </w:pPr>
    </w:p>
    <w:p w:rsidR="00FF3714" w:rsidRDefault="00FF3714" w:rsidP="00FF3714">
      <w:pPr>
        <w:jc w:val="both"/>
      </w:pPr>
      <w:r>
        <w:t>81 students, accompanied by 9 teachers, travelled to the</w:t>
      </w:r>
      <w:r w:rsidRPr="00657CF7">
        <w:t xml:space="preserve"> Rhineland area of Germany</w:t>
      </w:r>
      <w:r>
        <w:t xml:space="preserve"> on the Year 10 school trip. The students visited tourist attractions in </w:t>
      </w:r>
      <w:r w:rsidRPr="00657CF7">
        <w:t>Cologne</w:t>
      </w:r>
      <w:r>
        <w:t xml:space="preserve">, including </w:t>
      </w:r>
      <w:r w:rsidRPr="00657CF7">
        <w:t>the</w:t>
      </w:r>
      <w:r>
        <w:t xml:space="preserve"> </w:t>
      </w:r>
      <w:proofErr w:type="spellStart"/>
      <w:r>
        <w:t>Lindt</w:t>
      </w:r>
      <w:proofErr w:type="spellEnd"/>
      <w:r w:rsidRPr="00657CF7">
        <w:t xml:space="preserve"> chocolate factory. The trip </w:t>
      </w:r>
      <w:r>
        <w:t xml:space="preserve">also included a </w:t>
      </w:r>
      <w:r w:rsidRPr="00657CF7">
        <w:t xml:space="preserve">boat cruise along the Rhine, a cable car ride in Koblenz, a tour of the </w:t>
      </w:r>
      <w:proofErr w:type="spellStart"/>
      <w:r w:rsidRPr="00657CF7">
        <w:t>Marksburg</w:t>
      </w:r>
      <w:proofErr w:type="spellEnd"/>
      <w:r w:rsidRPr="00657CF7">
        <w:t xml:space="preserve"> Castle, a climb to the top of Cologne </w:t>
      </w:r>
      <w:r>
        <w:t>C</w:t>
      </w:r>
      <w:r w:rsidRPr="00657CF7">
        <w:t xml:space="preserve">athedral and a day in </w:t>
      </w:r>
      <w:proofErr w:type="spellStart"/>
      <w:r w:rsidRPr="00657CF7">
        <w:t>Phantasialand</w:t>
      </w:r>
      <w:proofErr w:type="spellEnd"/>
      <w:r w:rsidRPr="00657CF7">
        <w:t xml:space="preserve"> theme park.</w:t>
      </w:r>
    </w:p>
    <w:p w:rsidR="00FF3714" w:rsidRDefault="00FF3714" w:rsidP="00FF3714">
      <w:pPr>
        <w:jc w:val="both"/>
      </w:pPr>
    </w:p>
    <w:p w:rsidR="00FF3714" w:rsidRDefault="00FF3714" w:rsidP="00FF3714">
      <w:pPr>
        <w:jc w:val="both"/>
      </w:pPr>
      <w:r>
        <w:t xml:space="preserve">Current Year 9 students are already looking forward to their Year 10 trip to Barcelona. </w:t>
      </w:r>
    </w:p>
    <w:p w:rsidR="00FF3714" w:rsidRDefault="00FF3714" w:rsidP="00FF3714">
      <w:pPr>
        <w:jc w:val="both"/>
      </w:pPr>
      <w:r>
        <w:rPr>
          <w:b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7F83CB10" wp14:editId="7E1228D5">
            <wp:simplePos x="0" y="0"/>
            <wp:positionH relativeFrom="column">
              <wp:posOffset>-107315</wp:posOffset>
            </wp:positionH>
            <wp:positionV relativeFrom="paragraph">
              <wp:posOffset>119380</wp:posOffset>
            </wp:positionV>
            <wp:extent cx="335915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437" y="21393"/>
                <wp:lineTo x="21437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hedral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519680"/>
                    </a:xfrm>
                    <a:prstGeom prst="rect">
                      <a:avLst/>
                    </a:prstGeom>
                    <a:ln w="25400" cap="rnd">
                      <a:noFill/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3714" w:rsidRPr="00657CF7" w:rsidRDefault="00FF3714" w:rsidP="00FF3714">
      <w:pPr>
        <w:jc w:val="both"/>
      </w:pPr>
    </w:p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>
      <w:r>
        <w:rPr>
          <w:b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661312" behindDoc="1" locked="0" layoutInCell="1" allowOverlap="1" wp14:anchorId="19B575AF" wp14:editId="61706941">
            <wp:simplePos x="0" y="0"/>
            <wp:positionH relativeFrom="column">
              <wp:posOffset>2499995</wp:posOffset>
            </wp:positionH>
            <wp:positionV relativeFrom="paragraph">
              <wp:posOffset>-512445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ll group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ln w="25400" cap="rnd">
                      <a:noFill/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660288" behindDoc="1" locked="0" layoutInCell="1" allowOverlap="1" wp14:anchorId="3082C2AC" wp14:editId="23731515">
            <wp:simplePos x="0" y="0"/>
            <wp:positionH relativeFrom="column">
              <wp:posOffset>-88265</wp:posOffset>
            </wp:positionH>
            <wp:positionV relativeFrom="paragraph">
              <wp:posOffset>-412115</wp:posOffset>
            </wp:positionV>
            <wp:extent cx="161988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38" y="21265"/>
                <wp:lineTo x="2133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1619885" cy="1799590"/>
                    </a:xfrm>
                    <a:prstGeom prst="rect">
                      <a:avLst/>
                    </a:prstGeom>
                    <a:ln w="25400" cap="rnd">
                      <a:noFill/>
                      <a:prstDash val="sysDot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10FC7CE1" wp14:editId="414F8AB2">
            <wp:extent cx="5731510" cy="3223368"/>
            <wp:effectExtent l="0" t="0" r="2540" b="0"/>
            <wp:docPr id="4" name="Picture 4" descr="T:\Germany 2016\PHOTOS\Pats Photos\2016-05-24 10.22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Germany 2016\PHOTOS\Pats Photos\2016-05-24 10.22.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2388A908" wp14:editId="4CC94DA1">
            <wp:extent cx="5731510" cy="3223368"/>
            <wp:effectExtent l="0" t="0" r="2540" b="0"/>
            <wp:docPr id="5" name="Picture 5" descr="T:\Germany 2016\PHOTOS\Pats Photos\2016-05-24 11.04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Germany 2016\PHOTOS\Pats Photos\2016-05-24 11.04.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61B3FC64" wp14:editId="50E67F8A">
            <wp:extent cx="5731510" cy="3223368"/>
            <wp:effectExtent l="0" t="0" r="2540" b="0"/>
            <wp:docPr id="6" name="Picture 6" descr="T:\Germany 2016\PHOTOS\Pats Photos\2016-05-24 11.20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:\Germany 2016\PHOTOS\Pats Photos\2016-05-24 11.20.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35B7AA99" wp14:editId="621884C6">
            <wp:extent cx="5731510" cy="3223368"/>
            <wp:effectExtent l="0" t="0" r="2540" b="0"/>
            <wp:docPr id="7" name="Picture 7" descr="T:\Germany 2016\PHOTOS\Pats Photos\2016-05-24 11.22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:\Germany 2016\PHOTOS\Pats Photos\2016-05-24 11.22.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61AA8DEC" wp14:editId="67138973">
            <wp:extent cx="5731510" cy="3223368"/>
            <wp:effectExtent l="0" t="0" r="2540" b="0"/>
            <wp:docPr id="8" name="Picture 8" descr="T:\Germany 2016\PHOTOS\Pats Photos\2016-05-24 14.13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:\Germany 2016\PHOTOS\Pats Photos\2016-05-24 14.13.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738CDE23" wp14:editId="7E32CAFD">
            <wp:extent cx="5731510" cy="3223368"/>
            <wp:effectExtent l="0" t="0" r="2540" b="0"/>
            <wp:docPr id="9" name="Picture 9" descr="T:\Germany 2016\PHOTOS\Pats Photos\2016-05-24 14.14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:\Germany 2016\PHOTOS\Pats Photos\2016-05-24 14.14.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7DA249DC" wp14:editId="55F88A29">
            <wp:extent cx="5731510" cy="3223368"/>
            <wp:effectExtent l="0" t="0" r="2540" b="0"/>
            <wp:docPr id="10" name="Picture 10" descr="T:\Germany 2016\PHOTOS\Pats Photos\2016-05-24 14.14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:\Germany 2016\PHOTOS\Pats Photos\2016-05-24 14.14.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3AD92FDF" wp14:editId="390E43D8">
            <wp:extent cx="5731510" cy="3223368"/>
            <wp:effectExtent l="0" t="0" r="2540" b="0"/>
            <wp:docPr id="11" name="Picture 11" descr="T:\Germany 2016\PHOTOS\Pats Photos\2016-05-24 14.14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:\Germany 2016\PHOTOS\Pats Photos\2016-05-24 14.14.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734D9A65" wp14:editId="0329083C">
            <wp:extent cx="5731510" cy="3223368"/>
            <wp:effectExtent l="0" t="0" r="2540" b="0"/>
            <wp:docPr id="12" name="Picture 12" descr="T:\Germany 2016\PHOTOS\Pats Photos\2016-05-24 15.2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:\Germany 2016\PHOTOS\Pats Photos\2016-05-24 15.21.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582D9CDE" wp14:editId="68E7DDE5">
            <wp:extent cx="5731510" cy="3223368"/>
            <wp:effectExtent l="0" t="0" r="2540" b="0"/>
            <wp:docPr id="13" name="Picture 13" descr="T:\Germany 2016\PHOTOS\Pats Photos\2016-05-24 16.28.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:\Germany 2016\PHOTOS\Pats Photos\2016-05-24 16.28.17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22388497" wp14:editId="6D436BFF">
            <wp:extent cx="5731510" cy="3223368"/>
            <wp:effectExtent l="0" t="0" r="2540" b="0"/>
            <wp:docPr id="14" name="Picture 14" descr="T:\Germany 2016\PHOTOS\Pats Photos\2016-05-24 16.48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:\Germany 2016\PHOTOS\Pats Photos\2016-05-24 16.48.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drawing>
          <wp:inline distT="0" distB="0" distL="0" distR="0" wp14:anchorId="4E92F8FE" wp14:editId="7766FCB7">
            <wp:extent cx="5731510" cy="3223368"/>
            <wp:effectExtent l="0" t="0" r="2540" b="0"/>
            <wp:docPr id="15" name="Picture 15" descr="T:\Germany 2016\PHOTOS\Pats Photos\2016-05-24 16.52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:\Germany 2016\PHOTOS\Pats Photos\2016-05-24 16.52.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/>
    <w:p w:rsidR="00FF3714" w:rsidRDefault="00FF3714" w:rsidP="00FF3714">
      <w:r>
        <w:rPr>
          <w:noProof/>
        </w:rPr>
        <w:lastRenderedPageBreak/>
        <w:drawing>
          <wp:inline distT="0" distB="0" distL="0" distR="0" wp14:anchorId="44F9ED85" wp14:editId="4319D6AA">
            <wp:extent cx="5731510" cy="10191269"/>
            <wp:effectExtent l="0" t="0" r="2540" b="635"/>
            <wp:docPr id="16" name="Picture 16" descr="T:\Germany 2016\PHOTOS\Pats Photos\2016-05-24 17.05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:\Germany 2016\PHOTOS\Pats Photos\2016-05-24 17.05.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Pr="00A22E5A" w:rsidRDefault="00FF3714" w:rsidP="00FF3714"/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14D1F4F" wp14:editId="16B6F497">
            <wp:extent cx="5731510" cy="10191269"/>
            <wp:effectExtent l="0" t="0" r="2540" b="635"/>
            <wp:docPr id="17" name="Picture 17" descr="T:\Germany 2016\PHOTOS\Pats Photos\2016-05-25 11.35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:\Germany 2016\PHOTOS\Pats Photos\2016-05-25 11.35.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3D20500" wp14:editId="2B1670B2">
            <wp:extent cx="5731510" cy="10191269"/>
            <wp:effectExtent l="0" t="0" r="2540" b="635"/>
            <wp:docPr id="18" name="Picture 18" descr="T:\Germany 2016\PHOTOS\Pats Photos\2016-05-25 11.36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:\Germany 2016\PHOTOS\Pats Photos\2016-05-25 11.36.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6EE3023" wp14:editId="4AB96F87">
            <wp:extent cx="5731510" cy="10191269"/>
            <wp:effectExtent l="0" t="0" r="2540" b="635"/>
            <wp:docPr id="19" name="Picture 19" descr="T:\Germany 2016\PHOTOS\Pats Photos\2016-05-25 11.48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:\Germany 2016\PHOTOS\Pats Photos\2016-05-25 11.48.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6F86C74" wp14:editId="436572E2">
            <wp:extent cx="5731510" cy="3223368"/>
            <wp:effectExtent l="0" t="0" r="2540" b="0"/>
            <wp:docPr id="20" name="Picture 20" descr="T:\Germany 2016\PHOTOS\Pats Photos\2016-05-25 11.49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:\Germany 2016\PHOTOS\Pats Photos\2016-05-25 11.49.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5F532A7" wp14:editId="4AA4EF62">
            <wp:extent cx="5731510" cy="3223368"/>
            <wp:effectExtent l="0" t="0" r="2540" b="0"/>
            <wp:docPr id="21" name="Picture 21" descr="T:\Germany 2016\PHOTOS\Pats Photos\2016-05-25 11.49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:\Germany 2016\PHOTOS\Pats Photos\2016-05-25 11.49.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4805DB7" wp14:editId="3B980A86">
            <wp:extent cx="5731510" cy="3223368"/>
            <wp:effectExtent l="0" t="0" r="2540" b="0"/>
            <wp:docPr id="22" name="Picture 22" descr="T:\Germany 2016\PHOTOS\Pats Photos\2016-05-25 12.22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:\Germany 2016\PHOTOS\Pats Photos\2016-05-25 12.22.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2D896BD" wp14:editId="5A1BA541">
            <wp:extent cx="5731510" cy="3223368"/>
            <wp:effectExtent l="0" t="0" r="2540" b="0"/>
            <wp:docPr id="23" name="Picture 23" descr="T:\Germany 2016\PHOTOS\Pats Photos\2016-05-25 12.23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:\Germany 2016\PHOTOS\Pats Photos\2016-05-25 12.23.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19F8B39" wp14:editId="10ACF708">
            <wp:extent cx="5731510" cy="3223368"/>
            <wp:effectExtent l="0" t="0" r="2540" b="0"/>
            <wp:docPr id="24" name="Picture 24" descr="T:\Germany 2016\PHOTOS\Pats Photos\2016-05-25 12.25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:\Germany 2016\PHOTOS\Pats Photos\2016-05-25 12.25.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68DA1FB" wp14:editId="128BFD3E">
            <wp:extent cx="5731510" cy="3223368"/>
            <wp:effectExtent l="0" t="0" r="2540" b="0"/>
            <wp:docPr id="25" name="Picture 25" descr="T:\Germany 2016\PHOTOS\Pats Photos\2016-05-25 12.29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:\Germany 2016\PHOTOS\Pats Photos\2016-05-25 12.29.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F7EEBF2" wp14:editId="632E7422">
            <wp:extent cx="5731510" cy="3223368"/>
            <wp:effectExtent l="0" t="0" r="2540" b="0"/>
            <wp:docPr id="26" name="Picture 26" descr="T:\Germany 2016\PHOTOS\Pats Photos\2016-05-25 16.34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:\Germany 2016\PHOTOS\Pats Photos\2016-05-25 16.34.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82A38A9" wp14:editId="56CC6BFB">
            <wp:extent cx="5731510" cy="3223368"/>
            <wp:effectExtent l="0" t="0" r="2540" b="0"/>
            <wp:docPr id="27" name="Picture 27" descr="T:\Germany 2016\PHOTOS\Pats Photos\2016-05-26 13.47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:\Germany 2016\PHOTOS\Pats Photos\2016-05-26 13.47.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B576C0C" wp14:editId="63D90FD4">
            <wp:extent cx="5731510" cy="3223368"/>
            <wp:effectExtent l="0" t="0" r="2540" b="0"/>
            <wp:docPr id="28" name="Picture 28" descr="T:\Germany 2016\PHOTOS\Pats Photos\2016-05-26 13.48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:\Germany 2016\PHOTOS\Pats Photos\2016-05-26 13.48.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9412171" wp14:editId="72ACB554">
            <wp:extent cx="5731510" cy="7642013"/>
            <wp:effectExtent l="0" t="0" r="2540" b="0"/>
            <wp:docPr id="29" name="Picture 29" descr="T:\Germany 2016\PHOTOS\Pats Photos\2016-05-27 09.55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:\Germany 2016\PHOTOS\Pats Photos\2016-05-27 09.55.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6B54A14" wp14:editId="53E7D720">
            <wp:extent cx="5731510" cy="3223368"/>
            <wp:effectExtent l="0" t="0" r="2540" b="0"/>
            <wp:docPr id="30" name="Picture 30" descr="T:\Germany 2016\PHOTOS\Pats Photos\2016-05-27 09.55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:\Germany 2016\PHOTOS\Pats Photos\2016-05-27 09.55.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034DC1E" wp14:editId="06ED172F">
            <wp:extent cx="5731510" cy="3223368"/>
            <wp:effectExtent l="0" t="0" r="2540" b="0"/>
            <wp:docPr id="31" name="Picture 31" descr="T:\Germany 2016\PHOTOS\Pats Photos\2016-05-27 09.57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:\Germany 2016\PHOTOS\Pats Photos\2016-05-27 09.57.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09F26F7" wp14:editId="04A69F20">
            <wp:extent cx="5731510" cy="3223368"/>
            <wp:effectExtent l="0" t="0" r="2540" b="0"/>
            <wp:docPr id="32" name="Picture 32" descr="T:\Germany 2016\PHOTOS\Pats Photos\2016-05-27 10.14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:\Germany 2016\PHOTOS\Pats Photos\2016-05-27 10.14.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714" w:rsidRDefault="00FF3714" w:rsidP="00FF3714">
      <w:pPr>
        <w:jc w:val="center"/>
        <w:rPr>
          <w:b/>
        </w:rPr>
      </w:pPr>
    </w:p>
    <w:p w:rsidR="00FF3714" w:rsidRDefault="00FF3714" w:rsidP="00FF3714">
      <w:pPr>
        <w:jc w:val="center"/>
        <w:rPr>
          <w:b/>
        </w:rPr>
      </w:pPr>
    </w:p>
    <w:p w:rsidR="00FF3714" w:rsidRPr="00055F78" w:rsidRDefault="00FF3714" w:rsidP="00FF3714">
      <w:pPr>
        <w:jc w:val="both"/>
      </w:pPr>
    </w:p>
    <w:p w:rsidR="00FF3714" w:rsidRPr="00055F78" w:rsidRDefault="00FF3714" w:rsidP="00FF3714">
      <w:pPr>
        <w:jc w:val="both"/>
      </w:pPr>
    </w:p>
    <w:p w:rsidR="00FF3714" w:rsidRPr="00055F78" w:rsidRDefault="00FF3714" w:rsidP="00FF3714"/>
    <w:p w:rsidR="00A76622" w:rsidRDefault="00A76622">
      <w:bookmarkStart w:id="0" w:name="_GoBack"/>
      <w:bookmarkEnd w:id="0"/>
    </w:p>
    <w:sectPr w:rsidR="00A766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714"/>
    <w:rsid w:val="00A76622"/>
    <w:rsid w:val="00FF3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37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37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14"/>
    <w:rPr>
      <w:rFonts w:ascii="Tahoma" w:eastAsia="Times New Roman" w:hAnsi="Tahoma" w:cs="Tahoma"/>
      <w:sz w:val="16"/>
      <w:szCs w:val="16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37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37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14"/>
    <w:rPr>
      <w:rFonts w:ascii="Tahoma" w:eastAsia="Times New Roman" w:hAnsi="Tahoma" w:cs="Tahoma"/>
      <w:sz w:val="16"/>
      <w:szCs w:val="1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D031A1DB</Template>
  <TotalTime>0</TotalTime>
  <Pages>21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 OWENS</dc:creator>
  <cp:lastModifiedBy>A OWENS</cp:lastModifiedBy>
  <cp:revision>1</cp:revision>
  <dcterms:created xsi:type="dcterms:W3CDTF">2016-08-26T13:07:00Z</dcterms:created>
  <dcterms:modified xsi:type="dcterms:W3CDTF">2016-08-26T13:07:00Z</dcterms:modified>
</cp:coreProperties>
</file>